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1"/>
        <w:gridCol w:w="10619"/>
      </w:tblGrid>
      <w:tr w:rsidR="002A4ED5" w:rsidRPr="002A4ED5" w14:paraId="2083FC9C" w14:textId="77777777" w:rsidTr="00E17EB3">
        <w:tc>
          <w:tcPr>
            <w:tcW w:w="903" w:type="pct"/>
            <w:vAlign w:val="bottom"/>
          </w:tcPr>
          <w:p w14:paraId="7C77D2AE" w14:textId="0CCCAA1C" w:rsidR="002A4ED5" w:rsidRPr="002A4ED5" w:rsidRDefault="00E17EB3" w:rsidP="002A4ED5">
            <w:r>
              <w:t>Your name</w:t>
            </w:r>
          </w:p>
        </w:tc>
        <w:tc>
          <w:tcPr>
            <w:tcW w:w="4097" w:type="pct"/>
            <w:tcBorders>
              <w:bottom w:val="single" w:sz="4" w:space="0" w:color="auto"/>
            </w:tcBorders>
            <w:vAlign w:val="bottom"/>
          </w:tcPr>
          <w:p w14:paraId="1BDA4B35" w14:textId="77777777" w:rsidR="002A4ED5" w:rsidRPr="002A4ED5" w:rsidRDefault="002A4ED5" w:rsidP="002A4ED5"/>
        </w:tc>
      </w:tr>
      <w:tr w:rsidR="002A4ED5" w:rsidRPr="002A4ED5" w14:paraId="40C3C993" w14:textId="77777777" w:rsidTr="00E17EB3">
        <w:tc>
          <w:tcPr>
            <w:tcW w:w="903" w:type="pct"/>
            <w:vAlign w:val="bottom"/>
          </w:tcPr>
          <w:p w14:paraId="027EA3AC" w14:textId="751B4C12" w:rsidR="002A4ED5" w:rsidRPr="002A4ED5" w:rsidRDefault="00E17EB3" w:rsidP="002A4ED5">
            <w:r>
              <w:t>Your phone &amp; email</w:t>
            </w:r>
          </w:p>
        </w:tc>
        <w:tc>
          <w:tcPr>
            <w:tcW w:w="4097" w:type="pct"/>
            <w:tcBorders>
              <w:bottom w:val="single" w:sz="4" w:space="0" w:color="auto"/>
            </w:tcBorders>
            <w:vAlign w:val="bottom"/>
          </w:tcPr>
          <w:p w14:paraId="4F59BD66" w14:textId="77777777" w:rsidR="002A4ED5" w:rsidRPr="002A4ED5" w:rsidRDefault="002A4ED5" w:rsidP="002A4ED5"/>
        </w:tc>
      </w:tr>
      <w:tr w:rsidR="002A4ED5" w:rsidRPr="002A4ED5" w14:paraId="333D6539" w14:textId="77777777" w:rsidTr="00E17EB3">
        <w:tc>
          <w:tcPr>
            <w:tcW w:w="903" w:type="pct"/>
            <w:vAlign w:val="bottom"/>
          </w:tcPr>
          <w:p w14:paraId="3218DCE0" w14:textId="556DD472" w:rsidR="002A4ED5" w:rsidRPr="002A4ED5" w:rsidRDefault="00E17EB3" w:rsidP="002A4ED5">
            <w:r>
              <w:t>Recipient full name</w:t>
            </w:r>
          </w:p>
        </w:tc>
        <w:tc>
          <w:tcPr>
            <w:tcW w:w="4097" w:type="pct"/>
            <w:tcBorders>
              <w:bottom w:val="single" w:sz="4" w:space="0" w:color="auto"/>
            </w:tcBorders>
            <w:vAlign w:val="bottom"/>
          </w:tcPr>
          <w:p w14:paraId="7EDE5A5C" w14:textId="77777777" w:rsidR="002A4ED5" w:rsidRPr="002A4ED5" w:rsidRDefault="002A4ED5" w:rsidP="002A4ED5"/>
        </w:tc>
      </w:tr>
      <w:tr w:rsidR="002A4ED5" w:rsidRPr="002A4ED5" w14:paraId="69B3F919" w14:textId="77777777" w:rsidTr="00E17EB3">
        <w:tc>
          <w:tcPr>
            <w:tcW w:w="903" w:type="pct"/>
            <w:vAlign w:val="bottom"/>
          </w:tcPr>
          <w:p w14:paraId="55610177" w14:textId="5D1DF01C" w:rsidR="002A4ED5" w:rsidRPr="002A4ED5" w:rsidRDefault="00E17EB3" w:rsidP="002A4ED5">
            <w:r>
              <w:t>Recipient full address</w:t>
            </w:r>
          </w:p>
        </w:tc>
        <w:tc>
          <w:tcPr>
            <w:tcW w:w="409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821032" w14:textId="77777777" w:rsidR="002A4ED5" w:rsidRPr="002A4ED5" w:rsidRDefault="002A4ED5" w:rsidP="002A4ED5"/>
        </w:tc>
      </w:tr>
      <w:tr w:rsidR="002A4ED5" w:rsidRPr="002A4ED5" w14:paraId="1A29ACB1" w14:textId="77777777" w:rsidTr="00E17EB3">
        <w:tc>
          <w:tcPr>
            <w:tcW w:w="903" w:type="pct"/>
            <w:vAlign w:val="bottom"/>
          </w:tcPr>
          <w:p w14:paraId="386810FE" w14:textId="0862E4FA" w:rsidR="002A4ED5" w:rsidRPr="002A4ED5" w:rsidRDefault="00E17EB3" w:rsidP="002A4ED5">
            <w:r>
              <w:t xml:space="preserve">Shipping/delivery instructions (ie. </w:t>
            </w:r>
            <w:r w:rsidR="00CE48C5">
              <w:t>d</w:t>
            </w:r>
            <w:r>
              <w:t xml:space="preserve">esired </w:t>
            </w:r>
            <w:r w:rsidR="00CE48C5">
              <w:t>d</w:t>
            </w:r>
            <w:r>
              <w:t>elivery date, room #, etc.)</w:t>
            </w:r>
            <w:r w:rsidR="00E57EE2">
              <w:t xml:space="preserve"> ** Please include gift message here.</w:t>
            </w:r>
          </w:p>
        </w:tc>
        <w:tc>
          <w:tcPr>
            <w:tcW w:w="4097" w:type="pct"/>
            <w:tcBorders>
              <w:bottom w:val="single" w:sz="4" w:space="0" w:color="auto"/>
            </w:tcBorders>
            <w:vAlign w:val="bottom"/>
          </w:tcPr>
          <w:p w14:paraId="0B60C31B" w14:textId="77777777" w:rsidR="002A4ED5" w:rsidRPr="002A4ED5" w:rsidRDefault="002A4ED5" w:rsidP="002A4ED5"/>
        </w:tc>
      </w:tr>
    </w:tbl>
    <w:p w14:paraId="4BD2B986" w14:textId="77777777" w:rsidR="00806FF3" w:rsidRDefault="00806FF3" w:rsidP="00562601">
      <w:pPr>
        <w:pStyle w:val="NoSpacing"/>
      </w:pPr>
    </w:p>
    <w:tbl>
      <w:tblPr>
        <w:tblW w:w="5001" w:type="pct"/>
        <w:tblLayout w:type="fixed"/>
        <w:tblLook w:val="04A0" w:firstRow="1" w:lastRow="0" w:firstColumn="1" w:lastColumn="0" w:noHBand="0" w:noVBand="1"/>
      </w:tblPr>
      <w:tblGrid>
        <w:gridCol w:w="1887"/>
        <w:gridCol w:w="3781"/>
        <w:gridCol w:w="3060"/>
        <w:gridCol w:w="2249"/>
        <w:gridCol w:w="1980"/>
      </w:tblGrid>
      <w:tr w:rsidR="00E57EE2" w:rsidRPr="002A4ED5" w14:paraId="434CDA9D" w14:textId="77777777" w:rsidTr="00DA4B4E">
        <w:trPr>
          <w:trHeight w:val="331"/>
        </w:trPr>
        <w:tc>
          <w:tcPr>
            <w:tcW w:w="72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2D050"/>
            <w:vAlign w:val="center"/>
          </w:tcPr>
          <w:p w14:paraId="6E241E7F" w14:textId="690669E3" w:rsidR="00E57EE2" w:rsidRPr="002A648D" w:rsidRDefault="00E57EE2" w:rsidP="002A648D">
            <w:pPr>
              <w:pStyle w:val="TableHeaders"/>
            </w:pPr>
            <w:r>
              <w:t>Occasion</w:t>
            </w:r>
          </w:p>
        </w:tc>
        <w:tc>
          <w:tcPr>
            <w:tcW w:w="145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2D050"/>
            <w:vAlign w:val="center"/>
          </w:tcPr>
          <w:p w14:paraId="7AB2DFA6" w14:textId="2CFDD4F7" w:rsidR="00E57EE2" w:rsidRPr="002A4ED5" w:rsidRDefault="00E57EE2" w:rsidP="002A4ED5">
            <w:pPr>
              <w:pStyle w:val="TableHeaders"/>
            </w:pPr>
            <w:r>
              <w:t>Bath lover or shower lover? Self-care guru or needs to pamper more? Tell us a bit about the person...</w:t>
            </w:r>
          </w:p>
        </w:tc>
        <w:tc>
          <w:tcPr>
            <w:tcW w:w="118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2D050"/>
            <w:vAlign w:val="center"/>
          </w:tcPr>
          <w:p w14:paraId="5E4AB78E" w14:textId="7840A348" w:rsidR="00E57EE2" w:rsidRPr="002A4ED5" w:rsidRDefault="00E57EE2" w:rsidP="002A4ED5">
            <w:pPr>
              <w:pStyle w:val="TableHeaders"/>
            </w:pPr>
            <w:r>
              <w:t>List preferred products/fragrances</w:t>
            </w:r>
            <w:r w:rsidR="00DA4B4E">
              <w:t xml:space="preserve">  **Please specify any allergies, sensitivities, 100% natural required, etc.</w:t>
            </w:r>
          </w:p>
        </w:tc>
        <w:tc>
          <w:tcPr>
            <w:tcW w:w="86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2D050"/>
            <w:vAlign w:val="center"/>
          </w:tcPr>
          <w:p w14:paraId="7370BD51" w14:textId="62D9A047" w:rsidR="00E57EE2" w:rsidRPr="002A4ED5" w:rsidRDefault="00E57EE2" w:rsidP="002A4ED5">
            <w:pPr>
              <w:pStyle w:val="TableHeaders"/>
            </w:pPr>
            <w:r>
              <w:t>Gift wrapping colour preferences</w:t>
            </w:r>
          </w:p>
        </w:tc>
        <w:tc>
          <w:tcPr>
            <w:tcW w:w="764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2D050"/>
            <w:vAlign w:val="center"/>
          </w:tcPr>
          <w:p w14:paraId="0DCE6D89" w14:textId="14F57FCE" w:rsidR="00E57EE2" w:rsidRPr="002A4ED5" w:rsidRDefault="00E57EE2" w:rsidP="002A4ED5">
            <w:pPr>
              <w:pStyle w:val="TableHeaders"/>
            </w:pPr>
            <w:r>
              <w:t>Budget</w:t>
            </w:r>
            <w:r w:rsidR="00B22829">
              <w:t xml:space="preserve"> ($CAD)</w:t>
            </w:r>
            <w:r>
              <w:t xml:space="preserve"> including tax and delivery</w:t>
            </w:r>
          </w:p>
        </w:tc>
      </w:tr>
      <w:tr w:rsidR="00E57EE2" w:rsidRPr="002A4ED5" w14:paraId="5BC0C428" w14:textId="77777777" w:rsidTr="00DA4B4E">
        <w:trPr>
          <w:trHeight w:val="1089"/>
        </w:trPr>
        <w:tc>
          <w:tcPr>
            <w:tcW w:w="72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2D050"/>
            <w:vAlign w:val="center"/>
          </w:tcPr>
          <w:p w14:paraId="766B9B90" w14:textId="77777777" w:rsidR="00E57EE2" w:rsidRPr="002A4ED5" w:rsidRDefault="00E57EE2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2D050"/>
            <w:vAlign w:val="center"/>
          </w:tcPr>
          <w:p w14:paraId="193BDE0C" w14:textId="77777777" w:rsidR="00E57EE2" w:rsidRPr="002A4ED5" w:rsidRDefault="00E57EE2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18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2D050"/>
            <w:vAlign w:val="center"/>
          </w:tcPr>
          <w:p w14:paraId="3FADC228" w14:textId="77777777" w:rsidR="00E57EE2" w:rsidRPr="002A4ED5" w:rsidRDefault="00E57EE2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6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2D050"/>
            <w:vAlign w:val="center"/>
          </w:tcPr>
          <w:p w14:paraId="07FE5FF0" w14:textId="77777777" w:rsidR="00E57EE2" w:rsidRPr="002A4ED5" w:rsidRDefault="00E57EE2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6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2D050"/>
            <w:vAlign w:val="center"/>
          </w:tcPr>
          <w:p w14:paraId="26FD3AAD" w14:textId="77777777" w:rsidR="00E57EE2" w:rsidRPr="002A4ED5" w:rsidRDefault="00E57EE2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E57EE2" w:rsidRPr="002A4ED5" w14:paraId="1E3FC85A" w14:textId="77777777" w:rsidTr="00DA4B4E">
        <w:trPr>
          <w:trHeight w:val="2769"/>
        </w:trPr>
        <w:tc>
          <w:tcPr>
            <w:tcW w:w="7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320D0C" w14:textId="77777777" w:rsidR="00E57EE2" w:rsidRPr="002A4ED5" w:rsidRDefault="00E57EE2" w:rsidP="002A4ED5"/>
        </w:tc>
        <w:tc>
          <w:tcPr>
            <w:tcW w:w="14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2B4905" w14:textId="77777777" w:rsidR="00E57EE2" w:rsidRPr="002A4ED5" w:rsidRDefault="00E57EE2" w:rsidP="002A4ED5"/>
        </w:tc>
        <w:tc>
          <w:tcPr>
            <w:tcW w:w="118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323393" w14:textId="77777777" w:rsidR="00E57EE2" w:rsidRPr="002A4ED5" w:rsidRDefault="00E57EE2" w:rsidP="002A4ED5"/>
        </w:tc>
        <w:tc>
          <w:tcPr>
            <w:tcW w:w="86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F1871C" w14:textId="77777777" w:rsidR="00E57EE2" w:rsidRPr="002A4ED5" w:rsidRDefault="00E57EE2" w:rsidP="002A4ED5"/>
        </w:tc>
        <w:tc>
          <w:tcPr>
            <w:tcW w:w="76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E99681" w14:textId="77777777" w:rsidR="00E57EE2" w:rsidRPr="002A4ED5" w:rsidRDefault="00E57EE2" w:rsidP="002A4ED5"/>
        </w:tc>
      </w:tr>
    </w:tbl>
    <w:p w14:paraId="2404F61D" w14:textId="77777777" w:rsidR="00806FF3" w:rsidRPr="00562601" w:rsidRDefault="00806FF3" w:rsidP="00E57EE2"/>
    <w:sectPr w:rsidR="00806FF3" w:rsidRPr="00562601" w:rsidSect="006250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9F0EC8" w14:textId="77777777" w:rsidR="002F2B01" w:rsidRDefault="002F2B01" w:rsidP="00650259">
      <w:pPr>
        <w:spacing w:line="240" w:lineRule="auto"/>
      </w:pPr>
      <w:r>
        <w:separator/>
      </w:r>
    </w:p>
  </w:endnote>
  <w:endnote w:type="continuationSeparator" w:id="0">
    <w:p w14:paraId="285F674C" w14:textId="77777777" w:rsidR="002F2B01" w:rsidRDefault="002F2B0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BDC7A8-B99B-4C7A-964A-F2D8DF251BC5}"/>
    <w:embedBold r:id="rId2" w:fontKey="{840284D7-9BD6-4C99-B538-05FDECFC5C70}"/>
    <w:embedItalic r:id="rId3" w:fontKey="{E918A388-EF37-4638-ABB7-D0BA9838CE9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35F483F-7297-42D7-A5D4-1E874590D51F}"/>
    <w:embedBold r:id="rId5" w:fontKey="{B6C321D8-0156-45EA-A4A7-34D5834BBBD1}"/>
    <w:embedItalic r:id="rId6" w:fontKey="{66F42AA4-21F3-40ED-B139-2069CC90228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6FBC5F9-97F9-447B-B9EB-5350BF25BC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4232419-1BAD-4E58-9C81-C2F544FE0D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24ED9" w14:textId="77777777" w:rsidR="00FD093A" w:rsidRDefault="00FD09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DA4B4E" w:rsidRPr="00562601" w14:paraId="6ACF7F88" w14:textId="77777777" w:rsidTr="00562601">
      <w:tc>
        <w:tcPr>
          <w:tcW w:w="2500" w:type="pct"/>
          <w:vAlign w:val="center"/>
        </w:tcPr>
        <w:p w14:paraId="4B094A47" w14:textId="78043EB4" w:rsidR="00DA4B4E" w:rsidRPr="002A648D" w:rsidRDefault="00B22829" w:rsidP="002A648D">
          <w:pPr>
            <w:pStyle w:val="Footer"/>
          </w:pPr>
          <w:r>
            <w:t>Please</w:t>
          </w:r>
          <w:r w:rsidR="00FD093A">
            <w:t xml:space="preserve"> </w:t>
          </w:r>
          <w:r>
            <w:t xml:space="preserve">fill and save to your computer, then email to </w:t>
          </w:r>
          <w:hyperlink r:id="rId1" w:history="1">
            <w:r w:rsidRPr="003B7BA5">
              <w:rPr>
                <w:rStyle w:val="Hyperlink"/>
              </w:rPr>
              <w:t>saltz@bell.net</w:t>
            </w:r>
          </w:hyperlink>
          <w:r>
            <w:t>. You will receive a</w:t>
          </w:r>
          <w:r w:rsidR="00FD093A">
            <w:t xml:space="preserve">n update on the status of your gift basket </w:t>
          </w:r>
          <w:r>
            <w:t>within 24 hours.</w:t>
          </w:r>
        </w:p>
      </w:tc>
      <w:tc>
        <w:tcPr>
          <w:tcW w:w="2500" w:type="pct"/>
          <w:vAlign w:val="center"/>
        </w:tcPr>
        <w:p w14:paraId="3E735D4F" w14:textId="1A7A5C5C" w:rsidR="00DA4B4E" w:rsidRPr="00562601" w:rsidRDefault="00B22829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Saltzbaths.com                                                                    </w:t>
          </w:r>
          <w:r w:rsidR="00DA4B4E" w:rsidRPr="00562601">
            <w:rPr>
              <w:noProof/>
              <w:sz w:val="18"/>
              <w:szCs w:val="24"/>
            </w:rPr>
            <w:drawing>
              <wp:anchor distT="0" distB="0" distL="114300" distR="114300" simplePos="0" relativeHeight="251659264" behindDoc="0" locked="0" layoutInCell="1" allowOverlap="1" wp14:anchorId="4D45C1D1" wp14:editId="04D72AB2">
                <wp:simplePos x="0" y="0"/>
                <wp:positionH relativeFrom="column">
                  <wp:posOffset>2694940</wp:posOffset>
                </wp:positionH>
                <wp:positionV relativeFrom="paragraph">
                  <wp:posOffset>0</wp:posOffset>
                </wp:positionV>
                <wp:extent cx="1280160" cy="391160"/>
                <wp:effectExtent l="0" t="0" r="0" b="8890"/>
                <wp:wrapTopAndBottom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391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4CDD6CA" w14:textId="57B5DA13" w:rsidR="00DA4B4E" w:rsidRDefault="00DA4B4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CB8E0" w14:textId="77777777" w:rsidR="00FD093A" w:rsidRDefault="00FD09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19EFDC" w14:textId="77777777" w:rsidR="002F2B01" w:rsidRDefault="002F2B01" w:rsidP="00650259">
      <w:pPr>
        <w:spacing w:line="240" w:lineRule="auto"/>
      </w:pPr>
      <w:r>
        <w:separator/>
      </w:r>
    </w:p>
  </w:footnote>
  <w:footnote w:type="continuationSeparator" w:id="0">
    <w:p w14:paraId="240834ED" w14:textId="77777777" w:rsidR="002F2B01" w:rsidRDefault="002F2B0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AB36A7" w14:textId="77777777" w:rsidR="00FD093A" w:rsidRDefault="00FD09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92D050"/>
      <w:tblLook w:val="04A0" w:firstRow="1" w:lastRow="0" w:firstColumn="1" w:lastColumn="0" w:noHBand="0" w:noVBand="1"/>
    </w:tblPr>
    <w:tblGrid>
      <w:gridCol w:w="1169"/>
      <w:gridCol w:w="11791"/>
    </w:tblGrid>
    <w:tr w:rsidR="00DA4B4E" w:rsidRPr="00562601" w14:paraId="1807D1EC" w14:textId="77777777" w:rsidTr="00E17EB3">
      <w:trPr>
        <w:trHeight w:val="990"/>
      </w:trPr>
      <w:tc>
        <w:tcPr>
          <w:tcW w:w="451" w:type="pct"/>
          <w:shd w:val="clear" w:color="auto" w:fill="92D050"/>
          <w:vAlign w:val="center"/>
        </w:tcPr>
        <w:p w14:paraId="7C54053C" w14:textId="77777777" w:rsidR="00DA4B4E" w:rsidRPr="00562601" w:rsidRDefault="00DA4B4E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anchor distT="0" distB="0" distL="114300" distR="114300" simplePos="0" relativeHeight="251658240" behindDoc="0" locked="0" layoutInCell="1" allowOverlap="1" wp14:anchorId="22AD2FAA" wp14:editId="7A76295C">
                <wp:simplePos x="0" y="0"/>
                <wp:positionH relativeFrom="column">
                  <wp:posOffset>60960</wp:posOffset>
                </wp:positionH>
                <wp:positionV relativeFrom="paragraph">
                  <wp:posOffset>-27305</wp:posOffset>
                </wp:positionV>
                <wp:extent cx="457200" cy="4572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92D050"/>
          <w:vAlign w:val="center"/>
        </w:tcPr>
        <w:p w14:paraId="3E59D9DD" w14:textId="01F5B182" w:rsidR="00DA4B4E" w:rsidRPr="002B69B4" w:rsidRDefault="00DA4B4E" w:rsidP="002B69B4">
          <w:pPr>
            <w:pStyle w:val="Header"/>
          </w:pPr>
          <w:r w:rsidRPr="00DA4B4E">
            <w:rPr>
              <w:color w:val="auto"/>
            </w:rPr>
            <w:t>Gift Basket Order Form</w:t>
          </w:r>
        </w:p>
      </w:tc>
    </w:tr>
  </w:tbl>
  <w:p w14:paraId="7F0D0E04" w14:textId="77777777" w:rsidR="00DA4B4E" w:rsidRDefault="00DA4B4E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483F8" w14:textId="77777777" w:rsidR="00FD093A" w:rsidRDefault="00FD09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DA2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2E3DA2"/>
    <w:rsid w:val="002F2B01"/>
    <w:rsid w:val="00354B3D"/>
    <w:rsid w:val="00361E11"/>
    <w:rsid w:val="0039760F"/>
    <w:rsid w:val="003B4744"/>
    <w:rsid w:val="003F0847"/>
    <w:rsid w:val="0040090B"/>
    <w:rsid w:val="00437FB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22829"/>
    <w:rsid w:val="00B92420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48C5"/>
    <w:rsid w:val="00CE6104"/>
    <w:rsid w:val="00CE7918"/>
    <w:rsid w:val="00D16163"/>
    <w:rsid w:val="00DA4B4E"/>
    <w:rsid w:val="00DB3FAD"/>
    <w:rsid w:val="00DD447B"/>
    <w:rsid w:val="00DF0832"/>
    <w:rsid w:val="00E0535A"/>
    <w:rsid w:val="00E17EB3"/>
    <w:rsid w:val="00E57EE2"/>
    <w:rsid w:val="00E61C09"/>
    <w:rsid w:val="00E677FE"/>
    <w:rsid w:val="00EB3B58"/>
    <w:rsid w:val="00EC7359"/>
    <w:rsid w:val="00EE3054"/>
    <w:rsid w:val="00F00606"/>
    <w:rsid w:val="00F01256"/>
    <w:rsid w:val="00F22AC4"/>
    <w:rsid w:val="00F5418C"/>
    <w:rsid w:val="00F549BE"/>
    <w:rsid w:val="00FC7475"/>
    <w:rsid w:val="00FD093A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D3DC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B228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mailto:saltz@bell.ne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Logowear%20ord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502053-CAB4-4B83-952E-210319FB8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2020-02-05T03:48:00Z</dcterms:created>
  <dcterms:modified xsi:type="dcterms:W3CDTF">2021-04-24T05:45:00Z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